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50D2A" w14:textId="222C4749" w:rsidR="00F635E4" w:rsidRDefault="00207004"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3DB5DC1" wp14:editId="0709AA9B">
            <wp:simplePos x="0" y="0"/>
            <wp:positionH relativeFrom="page">
              <wp:align>right</wp:align>
            </wp:positionH>
            <wp:positionV relativeFrom="page">
              <wp:align>top</wp:align>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54634FF" wp14:editId="346F1D66">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DF82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92BB40D" w14:textId="77777777" w:rsidR="000C24D9" w:rsidRPr="001B37DC" w:rsidRDefault="000C24D9" w:rsidP="000C24D9">
      <w:pPr>
        <w:spacing w:line="247" w:lineRule="auto"/>
        <w:rPr>
          <w:rFonts w:eastAsia="Times New Roman"/>
          <w:kern w:val="0"/>
          <w:sz w:val="21"/>
          <w:szCs w:val="21"/>
        </w:rPr>
      </w:pPr>
    </w:p>
    <w:p w14:paraId="0CA71930" w14:textId="77777777" w:rsidR="000C24D9" w:rsidRPr="000C24D9" w:rsidRDefault="000C24D9" w:rsidP="000C24D9">
      <w:pPr>
        <w:spacing w:line="247" w:lineRule="auto"/>
        <w:jc w:val="center"/>
        <w:outlineLvl w:val="0"/>
        <w:rPr>
          <w:rFonts w:eastAsia="Times New Roman"/>
          <w:b/>
          <w:bCs/>
          <w:kern w:val="36"/>
          <w:sz w:val="32"/>
          <w:szCs w:val="32"/>
        </w:rPr>
      </w:pPr>
      <w:r w:rsidRPr="000C24D9">
        <w:rPr>
          <w:rFonts w:eastAsia="Times New Roman"/>
          <w:b/>
          <w:bCs/>
          <w:kern w:val="36"/>
          <w:sz w:val="32"/>
          <w:szCs w:val="32"/>
        </w:rPr>
        <w:t>Colossians 1 Teaching Points and Bible Study Questions</w:t>
      </w:r>
    </w:p>
    <w:p w14:paraId="017DFE57" w14:textId="2291C7A3"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The Supremacy of Christ</w:t>
      </w:r>
    </w:p>
    <w:p w14:paraId="5992F00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 xml:space="preserve">In Colossians 1:15, we learn that "He is the image of the invisible God, the firstborn over all creation." This verse reminds us of Christ's preeminence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divine nature. Recognizing Christ's supremacy in our lives helps us prioritize our relationship with Him, ensuring that our daily actions reflect His teachings and love.</w:t>
      </w:r>
    </w:p>
    <w:p w14:paraId="750FEF26"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recognizing Christ's supremacy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authority can transform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Christ's preeminence in your work or community? </w:t>
      </w:r>
    </w:p>
    <w:p w14:paraId="7F567498"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Creator of All Things</w:t>
      </w:r>
    </w:p>
    <w:p w14:paraId="32C3EBB9"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1:16 states, "For in Him all things were created, things in heaven and on earth, visible and invisible." This powerful truth encourages us to see the world through the lens of God's creation, appreciating the beauty and complexity of life. It also inspires us to steward the earth responsibly, honoring the Creator in all we do.</w:t>
      </w:r>
    </w:p>
    <w:p w14:paraId="2136DF77"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recognizing Christ as Creator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role in creation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Christ as Creator in your environment? </w:t>
      </w:r>
    </w:p>
    <w:p w14:paraId="37A1B886"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D4DBA0"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3C2C80FE" w14:textId="77777777" w:rsidR="000C24D9" w:rsidRDefault="000C24D9" w:rsidP="000C24D9">
      <w:pPr>
        <w:spacing w:line="247" w:lineRule="auto"/>
        <w:rPr>
          <w:rFonts w:eastAsia="Times New Roman"/>
          <w:b/>
          <w:bCs/>
          <w:kern w:val="0"/>
          <w:sz w:val="21"/>
          <w:szCs w:val="21"/>
        </w:rPr>
      </w:pPr>
    </w:p>
    <w:p w14:paraId="5127A81A" w14:textId="41FA58C6"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Christ Holds Everything Together</w:t>
      </w:r>
    </w:p>
    <w:p w14:paraId="7968DF68"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17 tells us, "He is before all things, and in Him all things hold together." This assurance provides comfort and stability in our lives, reminding us that no matter how chaotic things may seem, Christ is the glue that holds everything in place. Trusting in His sovereignty allows us to face challenges with peace and confidence.</w:t>
      </w:r>
    </w:p>
    <w:p w14:paraId="474FA38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rely on Christ to hold your life together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Christ's role in creation impacts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acknowledge Christ's presence in your everyday activities? </w:t>
      </w:r>
    </w:p>
    <w:p w14:paraId="55421AFC"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Head of the Church</w:t>
      </w:r>
    </w:p>
    <w:p w14:paraId="6412095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1:18 declares, "And He is the head of the body, the church." Understanding Christ's role as the head of the church encourages us to align our actions and decisions with His will. It also emphasizes the importance of community and fellowship, as we are all parts of His body, working together to fulfill His mission.</w:t>
      </w:r>
    </w:p>
    <w:p w14:paraId="22FC451D"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practically acknowledge Christ as the head of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Christ as the head strengthens church unity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Christ's leadership is evident in your community interactions? </w:t>
      </w:r>
    </w:p>
    <w:p w14:paraId="226C86DA"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656C65"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3230A720" w14:textId="77777777" w:rsidR="000C24D9" w:rsidRDefault="000C24D9" w:rsidP="000C24D9">
      <w:pPr>
        <w:spacing w:line="247" w:lineRule="auto"/>
        <w:rPr>
          <w:rFonts w:eastAsia="Times New Roman"/>
          <w:b/>
          <w:bCs/>
          <w:kern w:val="0"/>
          <w:sz w:val="21"/>
          <w:szCs w:val="21"/>
        </w:rPr>
      </w:pPr>
    </w:p>
    <w:p w14:paraId="42F43776" w14:textId="68FC4D5C"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Reconciliation Through Christ</w:t>
      </w:r>
    </w:p>
    <w:p w14:paraId="2E00801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verse 20, we read, "and through Him to reconcile to Himself all things, whether things on earth or things in heaven, by making peace through His blood, shed on the cross." This profound truth highlights the power of Christ's sacrifice, offering us reconciliation with God. Embracing this reconciliation transforms our lives, filling us with gratitude and a desire to share His love with others.</w:t>
      </w:r>
    </w:p>
    <w:p w14:paraId="5BDCD2FA" w14:textId="77777777" w:rsidR="000C24D9" w:rsidRDefault="000C24D9" w:rsidP="000C24D9">
      <w:pPr>
        <w:spacing w:line="247" w:lineRule="auto"/>
      </w:pPr>
      <w:r w:rsidRPr="00F6333B">
        <w:rPr>
          <w:rFonts w:eastAsia="Times New Roman"/>
          <w:kern w:val="0"/>
          <w:sz w:val="21"/>
          <w:szCs w:val="21"/>
        </w:rPr>
        <w:t>1. How can you actively pursue reconciliation in your relationships, inspired by Christ's example in Colossians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through Christ is essential for personal and communal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embody Christ's reconciling love in your daily interactions?</w:t>
      </w:r>
    </w:p>
    <w:p w14:paraId="754FBC3B" w14:textId="18A70E50"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the Gospel</w:t>
      </w:r>
    </w:p>
    <w:p w14:paraId="0EF52C68"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1:26-27 speaks of "the mystery that was hidden for ages and generations but is now revealed to His saints." This mystery, which is Christ in us, the hope of glory, is a treasure that we are called to share. Understanding this mystery fuels our passion for evangelism, as we invite others to experience the hope and joy found in Christ.</w:t>
      </w:r>
    </w:p>
    <w:p w14:paraId="6EB546C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apply the mystery of the Gospel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Gospel's mystery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reveal the Gospel's mystery to those around you? </w:t>
      </w:r>
    </w:p>
    <w:p w14:paraId="495EFB13"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FF929D"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72D9255C" w14:textId="77777777" w:rsidR="000C24D9" w:rsidRDefault="000C24D9" w:rsidP="000C24D9">
      <w:pPr>
        <w:spacing w:line="247" w:lineRule="auto"/>
        <w:rPr>
          <w:rFonts w:eastAsia="Times New Roman"/>
          <w:b/>
          <w:bCs/>
          <w:kern w:val="0"/>
          <w:sz w:val="21"/>
          <w:szCs w:val="21"/>
        </w:rPr>
      </w:pPr>
    </w:p>
    <w:p w14:paraId="3B684410" w14:textId="78A87D3A"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Strengthened with All Power</w:t>
      </w:r>
    </w:p>
    <w:p w14:paraId="2A07EDA9"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11 encourages us to be "strengthened with all power according to His glorious might." This divine strength equips us to endure life's trials with patience and joy. By relying on God's power, we can overcome obstacles and live victoriously, reflecting His glory in our daily lives.</w:t>
      </w:r>
    </w:p>
    <w:p w14:paraId="0D3529B0"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apply being "strengthened with all power"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strength is essential for enduring life's difficulties with patience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that seeks divine strength over personal ability? </w:t>
      </w:r>
    </w:p>
    <w:p w14:paraId="4B8D0EBE"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Qualified to Share in the Inheritance</w:t>
      </w:r>
    </w:p>
    <w:p w14:paraId="7D7B65A3"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 xml:space="preserve">Colossians 1:12 reminds us to give "thanks to the </w:t>
      </w:r>
      <w:proofErr w:type="gramStart"/>
      <w:r w:rsidRPr="00F6333B">
        <w:rPr>
          <w:rFonts w:eastAsia="Times New Roman"/>
          <w:kern w:val="0"/>
          <w:sz w:val="21"/>
          <w:szCs w:val="21"/>
        </w:rPr>
        <w:t>Father</w:t>
      </w:r>
      <w:proofErr w:type="gramEnd"/>
      <w:r w:rsidRPr="00F6333B">
        <w:rPr>
          <w:rFonts w:eastAsia="Times New Roman"/>
          <w:kern w:val="0"/>
          <w:sz w:val="21"/>
          <w:szCs w:val="21"/>
        </w:rPr>
        <w:t>, who has qualified you to share in the inheritance of the saints in the light." This inheritance is a gift of grace, not something we earn. Recognizing our qualification through Christ fills us with gratitude and motivates us to live as heirs of His kingdom, shining His light in the world.</w:t>
      </w:r>
    </w:p>
    <w:p w14:paraId="01F71D86"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live as someone qualified to share in God's inheritance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recognizing our qualification for God's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understand and embrace your spiritual inheritance? </w:t>
      </w:r>
    </w:p>
    <w:p w14:paraId="03A1F39A"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74288C"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2DC68A2A" w14:textId="77777777" w:rsidR="000C24D9" w:rsidRDefault="000C24D9" w:rsidP="000C24D9">
      <w:pPr>
        <w:spacing w:line="247" w:lineRule="auto"/>
        <w:rPr>
          <w:rFonts w:eastAsia="Times New Roman"/>
          <w:b/>
          <w:bCs/>
          <w:kern w:val="0"/>
          <w:sz w:val="21"/>
          <w:szCs w:val="21"/>
        </w:rPr>
      </w:pPr>
    </w:p>
    <w:p w14:paraId="0034422D" w14:textId="2644859C"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Delivered from Darkness</w:t>
      </w:r>
    </w:p>
    <w:p w14:paraId="6FDB571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13 proclaims, "He has rescued us from the dominion of darkness and brought us into the kingdom of His beloved Son." This deliverance is a powerful reminder of the transformation we experience in Christ. Embracing our new identity empowers us to leave behind the darkness of sin and walk in the light of His love.</w:t>
      </w:r>
    </w:p>
    <w:p w14:paraId="4CA82A25"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live out being delivered from darkness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light of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our deliverance from darkness is crucial for spiritual growth? </w:t>
      </w:r>
    </w:p>
    <w:p w14:paraId="6A65AA93"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the Gospel</w:t>
      </w:r>
    </w:p>
    <w:p w14:paraId="594DC123"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Finally, Colossians 1:23 urges us to "continue in your faith, established and firm, not moved from the hope of the gospel." This hope anchors our souls, providing stability and direction. By holding fast to the gospel, we remain steadfast in our faith, ready to face whatever comes our way with courage and conviction.</w:t>
      </w:r>
    </w:p>
    <w:p w14:paraId="16F73F99" w14:textId="77777777" w:rsidR="000C24D9" w:rsidRPr="001B37DC"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share the hope of the Gospel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Gospel's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hope of the Gospel motivate you to persevere through challenges?</w:t>
      </w:r>
      <w:r w:rsidRPr="001B37DC">
        <w:br w:type="page"/>
      </w:r>
    </w:p>
    <w:p w14:paraId="264F88EE" w14:textId="77777777" w:rsidR="000C24D9" w:rsidRPr="000C24D9" w:rsidRDefault="000C24D9" w:rsidP="000C24D9">
      <w:pPr>
        <w:spacing w:line="247" w:lineRule="auto"/>
        <w:jc w:val="center"/>
        <w:outlineLvl w:val="0"/>
        <w:rPr>
          <w:rFonts w:eastAsia="Times New Roman"/>
          <w:b/>
          <w:bCs/>
          <w:kern w:val="36"/>
          <w:sz w:val="32"/>
          <w:szCs w:val="32"/>
        </w:rPr>
      </w:pPr>
      <w:r w:rsidRPr="000C24D9">
        <w:rPr>
          <w:rFonts w:eastAsia="Times New Roman"/>
          <w:b/>
          <w:bCs/>
          <w:kern w:val="36"/>
          <w:sz w:val="32"/>
          <w:szCs w:val="32"/>
        </w:rPr>
        <w:t>Colossians 2 Teaching Points and Bible Study Questions</w:t>
      </w:r>
    </w:p>
    <w:p w14:paraId="5444DCB7" w14:textId="34AF3497"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Rooted in Christ</w:t>
      </w:r>
    </w:p>
    <w:p w14:paraId="70D4328B"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Colossians 2:6-7, Paul encourages believers to "continue to live in Him, rooted and built up in Him, established in the faith as you were taught, and overflowing with thankfulness." This is a call to deepen our relationship with Christ, ensuring that our lives are firmly anchored in His teachings. Just as a tree draws strength from its roots, we draw spiritual strength from our connection with Jesus. This foundation not only stabilizes us but also allows us to grow and flourish in our faith journey.</w:t>
      </w:r>
    </w:p>
    <w:p w14:paraId="17A3E513"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ensure your daily actions reflect being rooted in Christ's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rooted in Christ helps resist worldly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spiritual roots in Christ? </w:t>
      </w:r>
    </w:p>
    <w:p w14:paraId="0597D702"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Deceptive Philosophy</w:t>
      </w:r>
    </w:p>
    <w:p w14:paraId="2D2017AF"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Paul warns in Colossians 2:8, "See to it that no one takes you captive through philosophy and empty deception, according to the tradition of men, according to the basic principles of the world, rather than Christ." This is a reminder to be vigilant against worldly ideologies that can lead us astray. By holding fast to the truth of Scripture, we can discern and reject teachings that contradict the gospel, ensuring that our minds and hearts remain aligned with God's wisdom.</w:t>
      </w:r>
    </w:p>
    <w:p w14:paraId="433951A4"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identify and avoid deceptive philosophies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deceptive philosophies are appealing, and how can you resist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against misleading teachings? </w:t>
      </w:r>
    </w:p>
    <w:p w14:paraId="3DA7A982"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789CF8"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55ACE389" w14:textId="77777777" w:rsidR="000C24D9" w:rsidRDefault="000C24D9" w:rsidP="000C24D9">
      <w:pPr>
        <w:spacing w:line="247" w:lineRule="auto"/>
        <w:rPr>
          <w:rFonts w:eastAsia="Times New Roman"/>
          <w:b/>
          <w:bCs/>
          <w:kern w:val="0"/>
          <w:sz w:val="21"/>
          <w:szCs w:val="21"/>
        </w:rPr>
      </w:pPr>
    </w:p>
    <w:p w14:paraId="08FDDBD8" w14:textId="2D2A9543"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Fullness in Christ</w:t>
      </w:r>
    </w:p>
    <w:p w14:paraId="0DE7AA17"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2:9-10 declares, "For in Christ all the fullness of the Deity dwells in bodily form. And you have been made complete in Christ, who is the head over every ruler and authority." This profound truth assures us that in Christ, we lack nothing. He is the source of all spiritual blessings, and through Him, we are made whole. Embracing this completeness empowers us to live confidently, knowing that our identity and purpose are secure in Him.</w:t>
      </w:r>
    </w:p>
    <w:p w14:paraId="0B74E5D0"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experience the fullness of Christ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fullness impacts your sense of identity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Christ's fullness rather than worldly philosophies? </w:t>
      </w:r>
    </w:p>
    <w:p w14:paraId="1EA10B8B"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Spiritual Circumcision</w:t>
      </w:r>
    </w:p>
    <w:p w14:paraId="2344A91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Colossians 2:11, Paul speaks of a "circumcision made without hands, in the removal of the body of the flesh by the circumcision of Christ." This metaphorical circumcision signifies the cutting away of our sinful nature, a transformation that occurs when we accept Christ. It's a powerful reminder that our old selves have been put to death, and we are now new creations, called to live in righteousness and holiness.</w:t>
      </w:r>
    </w:p>
    <w:p w14:paraId="1C16B54A"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understanding spiritual circumcision influence your daily decisions and actions as a believer?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circumcision is essential for personal growth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the concept of spiritual circumcision in your life? </w:t>
      </w:r>
    </w:p>
    <w:p w14:paraId="3152DB16"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514E93"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176EE464" w14:textId="77777777" w:rsidR="000C24D9" w:rsidRDefault="000C24D9" w:rsidP="000C24D9">
      <w:pPr>
        <w:spacing w:line="247" w:lineRule="auto"/>
        <w:rPr>
          <w:rFonts w:eastAsia="Times New Roman"/>
          <w:b/>
          <w:bCs/>
          <w:kern w:val="0"/>
          <w:sz w:val="21"/>
          <w:szCs w:val="21"/>
        </w:rPr>
      </w:pPr>
    </w:p>
    <w:p w14:paraId="2E358FA2" w14:textId="76402F98"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Buried and Raised with Him</w:t>
      </w:r>
    </w:p>
    <w:p w14:paraId="57D3F2B9"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2:12 highlights the significance of baptism: "having been buried with Him in baptism, in which you were also raised with Him through your faith in the power of God, who raised Him from the dead." Baptism symbolizes our union with Christ in His death and resurrection. It is a public declaration of our faith and a testament to the new life we have received through His victory over sin and death.</w:t>
      </w:r>
    </w:p>
    <w:p w14:paraId="70C5F905" w14:textId="77777777" w:rsidR="000C24D9" w:rsidRDefault="000C24D9" w:rsidP="000C24D9">
      <w:pPr>
        <w:spacing w:line="247" w:lineRule="auto"/>
      </w:pPr>
      <w:r w:rsidRPr="00F6333B">
        <w:rPr>
          <w:rFonts w:eastAsia="Times New Roman"/>
          <w:kern w:val="0"/>
          <w:sz w:val="21"/>
          <w:szCs w:val="21"/>
        </w:rPr>
        <w:t>1. How can being "buried and raised with Him"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concept of being raised with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your spiritual resurrection with Christ matter in overcoming personal challenges?</w:t>
      </w:r>
    </w:p>
    <w:p w14:paraId="7AEAAFF4" w14:textId="33A58AAE"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Forgiven and Free</w:t>
      </w:r>
    </w:p>
    <w:p w14:paraId="186D0CEB"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Paul proclaims in Colossians 2:13-14, "When you were dead in your trespasses and in the uncircumcision of your flesh, God made you alive with Christ. He forgave us all our trespasses, having canceled the debt ascribed to us in the decrees that stood against us." This is the heart of the gospel: through Christ's sacrifice, our sins are forgiven, and the debt we owed has been erased. We are liberated from the bondage of sin, free to live in the light of His grace.</w:t>
      </w:r>
    </w:p>
    <w:p w14:paraId="2A954ECA"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understanding your forgiveness in Christ change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embracing the freedom found in Christ's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your freedom in Christ impact your response to guilt and shame? </w:t>
      </w:r>
    </w:p>
    <w:p w14:paraId="71485B39"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805CC5"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60E6FD11" w14:textId="77777777" w:rsidR="000C24D9" w:rsidRDefault="000C24D9" w:rsidP="000C24D9">
      <w:pPr>
        <w:spacing w:line="247" w:lineRule="auto"/>
        <w:rPr>
          <w:rFonts w:eastAsia="Times New Roman"/>
          <w:b/>
          <w:bCs/>
          <w:kern w:val="0"/>
          <w:sz w:val="21"/>
          <w:szCs w:val="21"/>
        </w:rPr>
      </w:pPr>
    </w:p>
    <w:p w14:paraId="3CFC76CC" w14:textId="0873E363"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Triumph Over Evil</w:t>
      </w:r>
    </w:p>
    <w:p w14:paraId="3C663AAA"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2:15 reveals the victory of Christ: "And having disarmed the powers and authorities, He made a public spectacle of them, triumphing over them by the cross." Jesus' death and resurrection defeated the forces of darkness, stripping them of their power. This victory assures us that we are not fighting for victory but from victory. We can face spiritual battles with confidence, knowing that Christ has already won the ultimate war.</w:t>
      </w:r>
    </w:p>
    <w:p w14:paraId="38E55B55"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apply Christ's triumph over evil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victory helps in resisting temptation and negative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confidently in the freedom Christ provides from evil? </w:t>
      </w:r>
    </w:p>
    <w:p w14:paraId="51EDA1F9"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Freedom from Legalism</w:t>
      </w:r>
    </w:p>
    <w:p w14:paraId="246B9BF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Colossians 2:16-17, Paul advises, "Therefore let no one judge you by what you eat or drink, or with regard to a feast, a New Moon, or a Sabbath. These are a shadow of the things to come, but the reality is found in Christ." This passage liberates us from the constraints of legalistic practices, emphasizing that our faith is not about adhering to rituals but about a relationship with Christ. He is the substance, and our focus should be on Him.</w:t>
      </w:r>
    </w:p>
    <w:p w14:paraId="4F4BD3CF"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identify and resist legalistic practices in your daily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freedom from legalism is essential for authentic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grace over legalistic rules? </w:t>
      </w:r>
    </w:p>
    <w:p w14:paraId="1D75B585"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734658"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76CD1C54" w14:textId="77777777" w:rsidR="000C24D9" w:rsidRDefault="000C24D9" w:rsidP="000C24D9">
      <w:pPr>
        <w:spacing w:line="247" w:lineRule="auto"/>
        <w:rPr>
          <w:rFonts w:eastAsia="Times New Roman"/>
          <w:b/>
          <w:bCs/>
          <w:kern w:val="0"/>
          <w:sz w:val="21"/>
          <w:szCs w:val="21"/>
        </w:rPr>
      </w:pPr>
    </w:p>
    <w:p w14:paraId="2B098E0F" w14:textId="7B5E96D3"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Holding Fast to the Head</w:t>
      </w:r>
    </w:p>
    <w:p w14:paraId="289B9178"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2:19 encourages us to "hold fast to the Head, from whom the whole body, supported and knit together by its ligaments and sinews, grows with a growth that is from God." Christ is the head of the Church, and our connection to Him is vital for spiritual growth. By staying united with Him, we receive nourishment and strength, enabling us to mature in our faith and fulfill our God-given purpose.</w:t>
      </w:r>
    </w:p>
    <w:p w14:paraId="73286F06"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practically hold fast to Christ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connected to Christ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Christ remains the central focus in your community? </w:t>
      </w:r>
    </w:p>
    <w:p w14:paraId="71382F7D"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Set Free from Human Regulations</w:t>
      </w:r>
    </w:p>
    <w:p w14:paraId="1382C76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Finally, Colossians 2:20-23 reminds us that we have died with Christ to the "elemental spiritual forces of the world." We are no longer bound by human regulations that promise wisdom but lack true value. Our focus should be on living in the freedom Christ provides, guided by His Spirit and truth. This freedom empowers us to pursue a life that honors God, unencumbered by the constraints of man-made rules.</w:t>
      </w:r>
    </w:p>
    <w:p w14:paraId="1B293B33" w14:textId="77777777" w:rsidR="000C24D9" w:rsidRPr="001B37DC" w:rsidRDefault="000C24D9" w:rsidP="000C24D9">
      <w:pPr>
        <w:spacing w:line="247" w:lineRule="auto"/>
        <w:rPr>
          <w:rFonts w:eastAsia="Times New Roman"/>
          <w:kern w:val="0"/>
          <w:sz w:val="21"/>
          <w:szCs w:val="21"/>
        </w:rPr>
      </w:pPr>
      <w:r w:rsidRPr="00F6333B">
        <w:rPr>
          <w:rFonts w:eastAsia="Times New Roman"/>
          <w:kern w:val="0"/>
          <w:sz w:val="21"/>
          <w:szCs w:val="21"/>
        </w:rPr>
        <w:t>1. How can you identify and resist human regulations that conflict with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Christ's teachings offers more freedom than following human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spiritual growth over adhering to human-made rules?</w:t>
      </w:r>
      <w:r w:rsidRPr="001B37DC">
        <w:br w:type="page"/>
      </w:r>
    </w:p>
    <w:p w14:paraId="17D0D983" w14:textId="77777777" w:rsidR="000C24D9" w:rsidRPr="000C24D9" w:rsidRDefault="000C24D9" w:rsidP="000C24D9">
      <w:pPr>
        <w:spacing w:line="247" w:lineRule="auto"/>
        <w:jc w:val="center"/>
        <w:outlineLvl w:val="0"/>
        <w:rPr>
          <w:rFonts w:eastAsia="Times New Roman"/>
          <w:b/>
          <w:bCs/>
          <w:kern w:val="36"/>
          <w:sz w:val="32"/>
          <w:szCs w:val="32"/>
        </w:rPr>
      </w:pPr>
      <w:r w:rsidRPr="000C24D9">
        <w:rPr>
          <w:rFonts w:eastAsia="Times New Roman"/>
          <w:b/>
          <w:bCs/>
          <w:kern w:val="36"/>
          <w:sz w:val="32"/>
          <w:szCs w:val="32"/>
        </w:rPr>
        <w:t>Colossians 3 Teaching Points and Bible Study Questions</w:t>
      </w:r>
    </w:p>
    <w:p w14:paraId="42354318" w14:textId="35C4B023"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Set Your Minds on Things Above</w:t>
      </w:r>
    </w:p>
    <w:p w14:paraId="105BB4A8"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Colossians 3:2, we are encouraged to "Set your minds on things above, not on earthly things." This is a call to focus on the eternal rather than the temporary. By prioritizing heavenly values, we align our daily actions with God's purpose, leading to a more fulfilling and purposeful life. This mindset shift can transform how we approach challenges, reminding us that our ultimate goal is to glorify God in all we do.</w:t>
      </w:r>
    </w:p>
    <w:p w14:paraId="292E48B4"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daily set your mind on things above in a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help you focus on eternal values over temporary concerns?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setting your mind on heavenly things impacts your daily decisions? </w:t>
      </w:r>
    </w:p>
    <w:p w14:paraId="6FA7F9A7"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Put to Death Earthly Nature</w:t>
      </w:r>
    </w:p>
    <w:p w14:paraId="1A217AD3"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3:5 instructs us to "Put to death, therefore, the components of your earthly nature." This means actively rejecting behaviors and desires that pull us away from God. By doing so, we create space for spiritual growth and allow the Holy Spirit to work more effectively in our lives. It's about making conscious choices that reflect our commitment to living a life that honors God.</w:t>
      </w:r>
    </w:p>
    <w:p w14:paraId="1171AD9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identify and put to death earthly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let go of earthly nature,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earthly habits with spiritual virtues? </w:t>
      </w:r>
    </w:p>
    <w:p w14:paraId="18235FEC"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1029BA"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7E25786A" w14:textId="77777777" w:rsidR="000C24D9" w:rsidRDefault="000C24D9" w:rsidP="000C24D9">
      <w:pPr>
        <w:spacing w:line="247" w:lineRule="auto"/>
        <w:rPr>
          <w:rFonts w:eastAsia="Times New Roman"/>
          <w:b/>
          <w:bCs/>
          <w:kern w:val="0"/>
          <w:sz w:val="21"/>
          <w:szCs w:val="21"/>
        </w:rPr>
      </w:pPr>
    </w:p>
    <w:p w14:paraId="511C875D" w14:textId="6E1D8934" w:rsidR="000C24D9" w:rsidRPr="000C24D9" w:rsidRDefault="000C24D9" w:rsidP="000C24D9">
      <w:pPr>
        <w:spacing w:line="247" w:lineRule="auto"/>
        <w:rPr>
          <w:rFonts w:eastAsia="Times New Roman"/>
          <w:b/>
          <w:bCs/>
          <w:kern w:val="0"/>
          <w:sz w:val="21"/>
          <w:szCs w:val="21"/>
        </w:rPr>
      </w:pPr>
      <w:r w:rsidRPr="00F6333B">
        <w:rPr>
          <w:rFonts w:eastAsia="Times New Roman"/>
          <w:b/>
          <w:bCs/>
          <w:kern w:val="0"/>
          <w:sz w:val="21"/>
          <w:szCs w:val="21"/>
        </w:rPr>
        <w:t>Clothe Yourself with Compassion</w:t>
      </w:r>
    </w:p>
    <w:p w14:paraId="4E81E60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12 of Colossians 3 tells us to "clothe yourselves with compassion, kindness, humility, gentleness, and patience." These virtues are not just nice-to-haves; they are essential for building strong, loving relationships. By embodying these qualities, we reflect Christ's love to those around us, creating a ripple effect of positivity and grace in our communities.</w:t>
      </w:r>
    </w:p>
    <w:p w14:paraId="6861B1CB"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practically show compassion in your daily interactions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for building strong relationships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more compassionate mindset in challenging situations? </w:t>
      </w:r>
    </w:p>
    <w:p w14:paraId="06EE9523"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Forgive as the Lord Forgave You</w:t>
      </w:r>
    </w:p>
    <w:p w14:paraId="09DC11C5"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Forgiveness is a powerful theme in Colossians 3:13, which says, "Forgive as the Lord forgave you." Holding onto grudges can weigh us down, but when we choose to forgive, we experience freedom and peace. Remembering how much we have been forgiven by God can inspire us to extend that same grace to others, fostering healing and reconciliation.</w:t>
      </w:r>
    </w:p>
    <w:p w14:paraId="5AA272EE"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practice forgiveness in daily conflicts, reflecting the Lord's forgiveness towards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forgiving others can be challenging, and how can you overcome these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forgiving heart in your relationships? </w:t>
      </w:r>
    </w:p>
    <w:p w14:paraId="77B49236"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045BBA"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52063E26" w14:textId="77777777" w:rsidR="000C24D9" w:rsidRDefault="000C24D9" w:rsidP="000C24D9">
      <w:pPr>
        <w:spacing w:line="247" w:lineRule="auto"/>
        <w:rPr>
          <w:rFonts w:eastAsia="Times New Roman"/>
          <w:b/>
          <w:bCs/>
          <w:kern w:val="0"/>
          <w:sz w:val="21"/>
          <w:szCs w:val="21"/>
        </w:rPr>
      </w:pPr>
    </w:p>
    <w:p w14:paraId="251FEF6D" w14:textId="5E3FD61F"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Let the Peace of Christ Rule in Your Hearts</w:t>
      </w:r>
    </w:p>
    <w:p w14:paraId="5530EFB4"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verse 15, we are reminded to "Let the peace of Christ rule in your hearts." This peace is not just the absence of conflict but a deep, abiding sense of well-being that comes from trusting in God's sovereignty. By allowing Christ's peace to guide our decisions and interactions, we can navigate life's ups and downs with confidence and calm.</w:t>
      </w:r>
    </w:p>
    <w:p w14:paraId="38E8BE25" w14:textId="12A31FF3"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let the peace of Christ rule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Christ's peace is essential in resolving conflicts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heart ruled by Christ's peace?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Thankful</w:t>
      </w:r>
    </w:p>
    <w:p w14:paraId="53D37518"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3:15 also encourages us to "be thankful." Gratitude is a powerful tool for shifting our perspective and enhancing our well-being. By regularly counting our blessings and expressing thanks, we cultivate a positive outlook that can transform our daily experiences and deepen our relationship with God.</w:t>
      </w:r>
    </w:p>
    <w:p w14:paraId="724009E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based on Colossians 3:15-17?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thankfulness is emphasized in fostering peace and unity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in challenging situations? </w:t>
      </w:r>
    </w:p>
    <w:p w14:paraId="794B0681"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C24BF1"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2227B8BC" w14:textId="77777777" w:rsidR="000C24D9" w:rsidRDefault="000C24D9" w:rsidP="000C24D9">
      <w:pPr>
        <w:spacing w:line="247" w:lineRule="auto"/>
        <w:rPr>
          <w:rFonts w:eastAsia="Times New Roman"/>
          <w:b/>
          <w:bCs/>
          <w:kern w:val="0"/>
          <w:sz w:val="21"/>
          <w:szCs w:val="21"/>
        </w:rPr>
      </w:pPr>
    </w:p>
    <w:p w14:paraId="1DC82016" w14:textId="0DE8418F"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Let the Word of Christ Dwell Richly</w:t>
      </w:r>
    </w:p>
    <w:p w14:paraId="21839E9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16 urges us to "Let the word of Christ dwell in you richly." Immersing ourselves in Scripture equips us with wisdom and guidance for every situation. By making Bible study a regular part of our routine, we allow God's truth to shape our thoughts and actions, leading to a more Christ-centered life.</w:t>
      </w:r>
    </w:p>
    <w:p w14:paraId="516711D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incorporate the Word of Christ into your daily routine to enrich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letting the Word dwell richly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Word of Christ influences your decisions? </w:t>
      </w:r>
    </w:p>
    <w:p w14:paraId="7A236367"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 and Admonish One Another</w:t>
      </w:r>
    </w:p>
    <w:p w14:paraId="3AA95683"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3:16 also highlights the importance of community: "Teach and admonish one another with all wisdom." We are called to support and encourage each other in our faith journeys. By sharing insights and holding each other accountable, we grow stronger together, building a community that reflects God's love and truth.</w:t>
      </w:r>
    </w:p>
    <w:p w14:paraId="0D68AF3E"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effectively teach and admonish others in your community with love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teaching aligns with Christ's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mutual teaching and admonishing are vital for spiritual growth in a community? </w:t>
      </w:r>
    </w:p>
    <w:p w14:paraId="760B19C3"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C4B0A4"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0CE52528" w14:textId="77777777" w:rsidR="000C24D9" w:rsidRDefault="000C24D9" w:rsidP="000C24D9">
      <w:pPr>
        <w:spacing w:line="247" w:lineRule="auto"/>
        <w:rPr>
          <w:rFonts w:eastAsia="Times New Roman"/>
          <w:b/>
          <w:bCs/>
          <w:kern w:val="0"/>
          <w:sz w:val="21"/>
          <w:szCs w:val="21"/>
        </w:rPr>
      </w:pPr>
    </w:p>
    <w:p w14:paraId="0417943A" w14:textId="48B96F06"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Do Everything in the Name of the Lord Jesus</w:t>
      </w:r>
    </w:p>
    <w:p w14:paraId="179E191D"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Verse 17 challenges us to "do everything in the name of the Lord Jesus." This means that every action, no matter how small, should be done with the intention of honoring God. By keeping this perspective, we infuse our daily tasks with purpose and meaning, transforming the mundane into acts of worship.</w:t>
      </w:r>
    </w:p>
    <w:p w14:paraId="27362F2D"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ensure your daily actions reflect doing everything in the name of the Lord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Jesus' guidance in all aspects of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align your work and relationships with the teachings of Jesus? </w:t>
      </w:r>
    </w:p>
    <w:p w14:paraId="64BC8951"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Binds Everything Together</w:t>
      </w:r>
    </w:p>
    <w:p w14:paraId="2FECDC91"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Finally, Colossians 3:14 reminds us that "love binds everything together in perfect unity." Love is the foundation of all the virtues mentioned in this chapter. It is the glue that holds our relationships and communities together. By prioritizing love in all we do, we reflect the heart of Christ and create a harmonious environment where everyone can thrive.</w:t>
      </w:r>
    </w:p>
    <w:p w14:paraId="2CD66EFC" w14:textId="77777777" w:rsidR="000C24D9" w:rsidRPr="001B37DC"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practice love to strengthen relationships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for unity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love guides your actions and decisions?</w:t>
      </w:r>
      <w:r w:rsidRPr="001B37DC">
        <w:br w:type="page"/>
      </w:r>
    </w:p>
    <w:p w14:paraId="396C77E3" w14:textId="77777777" w:rsidR="000C24D9" w:rsidRPr="000C24D9" w:rsidRDefault="000C24D9" w:rsidP="000C24D9">
      <w:pPr>
        <w:spacing w:line="247" w:lineRule="auto"/>
        <w:jc w:val="center"/>
        <w:outlineLvl w:val="0"/>
        <w:rPr>
          <w:rFonts w:eastAsia="Times New Roman"/>
          <w:b/>
          <w:bCs/>
          <w:kern w:val="36"/>
          <w:sz w:val="32"/>
          <w:szCs w:val="32"/>
        </w:rPr>
      </w:pPr>
      <w:r w:rsidRPr="000C24D9">
        <w:rPr>
          <w:rFonts w:eastAsia="Times New Roman"/>
          <w:b/>
          <w:bCs/>
          <w:kern w:val="36"/>
          <w:sz w:val="32"/>
          <w:szCs w:val="32"/>
        </w:rPr>
        <w:t>Colossians 4 Teaching Points and Bible Study Questions</w:t>
      </w:r>
    </w:p>
    <w:p w14:paraId="11401E1A" w14:textId="4DCF1931"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Devote Yourself to Prayer</w:t>
      </w:r>
    </w:p>
    <w:p w14:paraId="63CF8EBB"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Prayer is the lifeline of a believer, a direct line to our Creator. Colossians 4:2 encourages us to "Devote yourselves to prayer, being watchful and thankful." This isn't just a suggestion; it's a call to action. Prayer keeps us connected to God, aligns our hearts with His will, and opens our eyes to His work in our lives. Make prayer a priority, and watch how it transforms your day-to-day experiences.</w:t>
      </w:r>
    </w:p>
    <w:p w14:paraId="2CA37A1F"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stay spiritually connected?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devoting more time to prayer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consistent prayer is essential for personal and communal spiritual growth? </w:t>
      </w:r>
    </w:p>
    <w:p w14:paraId="1690B71A"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Watchful and Thankful</w:t>
      </w:r>
    </w:p>
    <w:p w14:paraId="48CD30FE"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the same verse, we're reminded to be watchful and thankful. Being watchful means staying alert to the spiritual realities around us, recognizing both the challenges and the blessings. Thankfulness shifts our focus from what we lack to what we have, fostering a spirit of gratitude. This combination of vigilance and gratitude equips us to navigate life's ups and downs with grace and wisdom.</w:t>
      </w:r>
    </w:p>
    <w:p w14:paraId="02DD643B"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incorporate watchfulness and thankfulness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watchful enhances your ability to be thankful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thankful even when life feels overwhelming? </w:t>
      </w:r>
    </w:p>
    <w:p w14:paraId="14C553C5"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777BFE"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5DEABF35" w14:textId="77777777" w:rsidR="000C24D9" w:rsidRDefault="000C24D9" w:rsidP="000C24D9">
      <w:pPr>
        <w:spacing w:line="247" w:lineRule="auto"/>
        <w:rPr>
          <w:rFonts w:eastAsia="Times New Roman"/>
          <w:b/>
          <w:bCs/>
          <w:kern w:val="0"/>
          <w:sz w:val="21"/>
          <w:szCs w:val="21"/>
        </w:rPr>
      </w:pPr>
    </w:p>
    <w:p w14:paraId="025AEAC1" w14:textId="44DC991D"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Pray for Open Doors</w:t>
      </w:r>
    </w:p>
    <w:p w14:paraId="74EC8DE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Paul, in Colossians 4:3, asks for prayers that "God may open to us a door for the word, to declare the mystery of Christ." This is a powerful reminder to seek opportunities to share the Gospel. Pray for open doors in your own life, whether it's a conversation with a neighbor or a chance to serve in your community. God is always at work, and He invites us to join Him in His mission.</w:t>
      </w:r>
    </w:p>
    <w:p w14:paraId="320C088A"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seek opportunities to share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for recognizing open doors for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unexpected opportunities to share the gospel? </w:t>
      </w:r>
    </w:p>
    <w:p w14:paraId="12B068A2"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with Clarity</w:t>
      </w:r>
    </w:p>
    <w:p w14:paraId="14AAC1CE"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When those doors open, clarity is key. Colossians 4:4 says, "Pray that I may proclaim it clearly, as I should." Clear communication of the Gospel is essential. Whether you're sharing your testimony or explaining a biblical truth, aim for simplicity and sincerity. The message of Christ is profound yet accessible, and our words should reflect that.</w:t>
      </w:r>
    </w:p>
    <w:p w14:paraId="75D9C317"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ensure your speech is clear and gracious in daily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clarity in communication is important for sharing your faith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improve clarity in your speech at work or home? </w:t>
      </w:r>
    </w:p>
    <w:p w14:paraId="1501E12B"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BD00DB"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46C8AFC9" w14:textId="77777777" w:rsidR="000C24D9" w:rsidRDefault="000C24D9" w:rsidP="000C24D9">
      <w:pPr>
        <w:spacing w:line="247" w:lineRule="auto"/>
        <w:rPr>
          <w:rFonts w:eastAsia="Times New Roman"/>
          <w:b/>
          <w:bCs/>
          <w:kern w:val="0"/>
          <w:sz w:val="21"/>
          <w:szCs w:val="21"/>
        </w:rPr>
      </w:pPr>
    </w:p>
    <w:p w14:paraId="3E1E3F98" w14:textId="49D68C14"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Walk in Wisdom</w:t>
      </w:r>
    </w:p>
    <w:p w14:paraId="297A75F9"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"Walk in wisdom toward outsiders, making the most of every opportunity," Paul advises in Colossians 4:5. Wisdom is more than knowledge; it's the application of God's truth in our daily lives. As we interact with those who may not share our faith, wisdom guides our actions and words, ensuring they reflect Christ's love and truth.</w:t>
      </w:r>
    </w:p>
    <w:p w14:paraId="0D524B8C" w14:textId="77777777" w:rsidR="000C24D9" w:rsidRDefault="000C24D9" w:rsidP="000C24D9">
      <w:pPr>
        <w:spacing w:line="247" w:lineRule="auto"/>
      </w:pPr>
      <w:r w:rsidRPr="00F6333B">
        <w:rPr>
          <w:rFonts w:eastAsia="Times New Roman"/>
          <w:kern w:val="0"/>
          <w:sz w:val="21"/>
          <w:szCs w:val="21"/>
        </w:rPr>
        <w:t>1. How can you apply walking in wisdom to your daily interactions with non-believers?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make your speech gracious and seasoned with salt?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walking in wisdom is essential for effective Christian witness?</w:t>
      </w:r>
    </w:p>
    <w:p w14:paraId="31008C35" w14:textId="24AC9EBC"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Season Your Speech with Grace</w:t>
      </w:r>
    </w:p>
    <w:p w14:paraId="7D0FA1C5"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Colossians 4:6 encourages us to let our conversation be "always full of grace, seasoned with salt." Grace-filled speech is kind, respectful, and uplifting. It's about speaking truth in love and being mindful of how our words affect others. Just as salt enhances flavor, our words should enhance and enrich the lives of those we encounter.</w:t>
      </w:r>
    </w:p>
    <w:p w14:paraId="5BBDFE9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ensure your daily conversations reflect grace and kindness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season your speech with grace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improve the way you communicate with others? </w:t>
      </w:r>
    </w:p>
    <w:p w14:paraId="20D85CEB"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B2B6C2"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5EA88479" w14:textId="77777777" w:rsidR="000C24D9" w:rsidRDefault="000C24D9" w:rsidP="000C24D9">
      <w:pPr>
        <w:spacing w:line="247" w:lineRule="auto"/>
        <w:rPr>
          <w:rFonts w:eastAsia="Times New Roman"/>
          <w:b/>
          <w:bCs/>
          <w:kern w:val="0"/>
          <w:sz w:val="21"/>
          <w:szCs w:val="21"/>
        </w:rPr>
      </w:pPr>
    </w:p>
    <w:p w14:paraId="22DC188F" w14:textId="171A151C"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Be a Faithful Messenger</w:t>
      </w:r>
    </w:p>
    <w:p w14:paraId="70A6E08A"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Paul mentions several faithful messengers in Colossians 4, like Tychicus and Onesimus, who were entrusted with delivering his letters. Their example reminds us of the importance of being reliable and trustworthy in our own roles. Whether you're sharing a message, fulfilling a task, or supporting a friend, faithfulness is a testament to your character and commitment to Christ.</w:t>
      </w:r>
    </w:p>
    <w:p w14:paraId="4D010FF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ensure your message aligns with your faith when communicating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faithful messenger is important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more consistent in sharing your faith? </w:t>
      </w:r>
    </w:p>
    <w:p w14:paraId="3CCF0825"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 and Support Fellow Believers</w:t>
      </w:r>
    </w:p>
    <w:p w14:paraId="6D7845D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In Colossians 4:11, Paul speaks of those who have been a comfort to him. Encouragement and support are vital within the body of Christ. We are called to lift each other up, offering comfort and strength in times of need. A simple word of encouragement can have a profound impact, reminding others of God's love and faithfulness.</w:t>
      </w:r>
    </w:p>
    <w:p w14:paraId="3A1D01A2"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practically encourage fellow believers in their faith journey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supporting others is essential for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offer meaningful support to a struggling believer today? </w:t>
      </w:r>
    </w:p>
    <w:p w14:paraId="496ED461" w14:textId="77777777" w:rsidR="000C24D9" w:rsidRDefault="000C24D9" w:rsidP="000C24D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9EB786" w14:textId="77777777" w:rsidR="000C24D9" w:rsidRDefault="000C24D9">
      <w:pPr>
        <w:spacing w:after="0" w:line="240" w:lineRule="auto"/>
        <w:rPr>
          <w:rFonts w:eastAsia="Times New Roman"/>
          <w:b/>
          <w:bCs/>
          <w:kern w:val="0"/>
          <w:sz w:val="21"/>
          <w:szCs w:val="21"/>
        </w:rPr>
      </w:pPr>
      <w:r>
        <w:rPr>
          <w:rFonts w:eastAsia="Times New Roman"/>
          <w:b/>
          <w:bCs/>
          <w:kern w:val="0"/>
          <w:sz w:val="21"/>
          <w:szCs w:val="21"/>
        </w:rPr>
        <w:br w:type="page"/>
      </w:r>
    </w:p>
    <w:p w14:paraId="61044669" w14:textId="77777777" w:rsidR="000C24D9" w:rsidRDefault="000C24D9" w:rsidP="000C24D9">
      <w:pPr>
        <w:spacing w:line="247" w:lineRule="auto"/>
        <w:rPr>
          <w:rFonts w:eastAsia="Times New Roman"/>
          <w:b/>
          <w:bCs/>
          <w:kern w:val="0"/>
          <w:sz w:val="21"/>
          <w:szCs w:val="21"/>
        </w:rPr>
      </w:pPr>
    </w:p>
    <w:p w14:paraId="05D46F4F" w14:textId="3CF368B2" w:rsidR="000C24D9" w:rsidRPr="00F6333B" w:rsidRDefault="000C24D9" w:rsidP="000C24D9">
      <w:pPr>
        <w:spacing w:line="247" w:lineRule="auto"/>
        <w:rPr>
          <w:rFonts w:eastAsia="Times New Roman"/>
          <w:kern w:val="0"/>
          <w:sz w:val="21"/>
          <w:szCs w:val="21"/>
        </w:rPr>
      </w:pPr>
      <w:r w:rsidRPr="00F6333B">
        <w:rPr>
          <w:rFonts w:eastAsia="Times New Roman"/>
          <w:b/>
          <w:bCs/>
          <w:kern w:val="0"/>
          <w:sz w:val="21"/>
          <w:szCs w:val="21"/>
        </w:rPr>
        <w:t>Remember the Power of Community</w:t>
      </w:r>
    </w:p>
    <w:p w14:paraId="41BED9CE"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Paul's closing greetings in Colossians 4 highlight the importance of community. He mentions various individuals by name, showing the interconnectedness of the early church. We, too, are part of a larger community of believers. Engage with your church family, participate in small groups, and build relationships that foster spiritual growth and accountability.</w:t>
      </w:r>
    </w:p>
    <w:p w14:paraId="51B67ED7"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contribute to building a supportive community within your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community in his final greetings?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relationships and encourage others in your community this week? </w:t>
      </w:r>
    </w:p>
    <w:p w14:paraId="612CD120" w14:textId="77777777" w:rsidR="000C24D9" w:rsidRPr="00F6333B" w:rsidRDefault="000C24D9" w:rsidP="000C24D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Fulfill Your Ministry</w:t>
      </w:r>
    </w:p>
    <w:p w14:paraId="0F5F9C5C" w14:textId="77777777" w:rsidR="000C24D9" w:rsidRPr="00F6333B" w:rsidRDefault="000C24D9" w:rsidP="000C24D9">
      <w:pPr>
        <w:spacing w:line="247" w:lineRule="auto"/>
        <w:rPr>
          <w:rFonts w:eastAsia="Times New Roman"/>
          <w:kern w:val="0"/>
          <w:sz w:val="21"/>
          <w:szCs w:val="21"/>
        </w:rPr>
      </w:pPr>
      <w:r w:rsidRPr="00F6333B">
        <w:rPr>
          <w:rFonts w:eastAsia="Times New Roman"/>
          <w:kern w:val="0"/>
          <w:sz w:val="21"/>
          <w:szCs w:val="21"/>
        </w:rPr>
        <w:t>Finally, Paul urges Archippus in Colossians 4:17 to "See to it that you complete the ministry you have received in the Lord." Each of us has a unique calling and purpose. Whether it's teaching, serving, or leading, fulfill your ministry with diligence and passion. God has equipped you for a specific role in His kingdom, and your faithful service brings glory to Him.</w:t>
      </w:r>
    </w:p>
    <w:p w14:paraId="25E74B73" w14:textId="61FE1FD4" w:rsidR="00F6333B" w:rsidRPr="001B37DC" w:rsidRDefault="000C24D9" w:rsidP="000C24D9">
      <w:pPr>
        <w:spacing w:line="247" w:lineRule="auto"/>
        <w:rPr>
          <w:rFonts w:eastAsia="Times New Roman"/>
          <w:kern w:val="0"/>
          <w:sz w:val="21"/>
          <w:szCs w:val="21"/>
        </w:rPr>
      </w:pPr>
      <w:r w:rsidRPr="00F6333B">
        <w:rPr>
          <w:rFonts w:eastAsia="Times New Roman"/>
          <w:kern w:val="0"/>
          <w:sz w:val="21"/>
          <w:szCs w:val="21"/>
        </w:rPr>
        <w:t>1. How can you actively support others in fulfilling their ministry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fulfill your ministry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stay devoted to prayer in fulfilling your ministry?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979C" w14:textId="77777777" w:rsidR="004C01C5" w:rsidRDefault="004C01C5" w:rsidP="00993188">
      <w:pPr>
        <w:spacing w:after="0" w:line="240" w:lineRule="auto"/>
      </w:pPr>
      <w:r>
        <w:separator/>
      </w:r>
    </w:p>
  </w:endnote>
  <w:endnote w:type="continuationSeparator" w:id="0">
    <w:p w14:paraId="7795B2C8" w14:textId="77777777" w:rsidR="004C01C5" w:rsidRDefault="004C01C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FCB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5C0709E"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2AD0E1A"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DECA" w14:textId="77777777" w:rsidR="007F1F09" w:rsidRPr="007F1F09" w:rsidRDefault="007F1F09" w:rsidP="00506EB5">
    <w:pPr>
      <w:pStyle w:val="Footer"/>
      <w:framePr w:wrap="none" w:vAnchor="text" w:hAnchor="margin" w:xAlign="center" w:y="1"/>
      <w:rPr>
        <w:rStyle w:val="PageNumber"/>
        <w:sz w:val="11"/>
        <w:szCs w:val="11"/>
      </w:rPr>
    </w:pPr>
  </w:p>
  <w:p w14:paraId="4755F87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2A14FF"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47A8FEA" wp14:editId="6CEFB47C">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2EBE6E4" wp14:editId="6F059DC1">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48B7"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01D4"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2330226"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D68C4" w14:textId="77777777" w:rsidR="004C01C5" w:rsidRDefault="004C01C5" w:rsidP="00993188">
      <w:pPr>
        <w:spacing w:after="0" w:line="240" w:lineRule="auto"/>
      </w:pPr>
      <w:r>
        <w:separator/>
      </w:r>
    </w:p>
  </w:footnote>
  <w:footnote w:type="continuationSeparator" w:id="0">
    <w:p w14:paraId="354012FD" w14:textId="77777777" w:rsidR="004C01C5" w:rsidRDefault="004C01C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D9"/>
    <w:rsid w:val="00000CDF"/>
    <w:rsid w:val="000105DC"/>
    <w:rsid w:val="00037514"/>
    <w:rsid w:val="000421EA"/>
    <w:rsid w:val="00051B34"/>
    <w:rsid w:val="000703A5"/>
    <w:rsid w:val="000B6F4F"/>
    <w:rsid w:val="000C24D9"/>
    <w:rsid w:val="00153A4F"/>
    <w:rsid w:val="00177C6D"/>
    <w:rsid w:val="00194992"/>
    <w:rsid w:val="001B37DC"/>
    <w:rsid w:val="001B511C"/>
    <w:rsid w:val="001C43A9"/>
    <w:rsid w:val="001E4954"/>
    <w:rsid w:val="00207004"/>
    <w:rsid w:val="00223D2A"/>
    <w:rsid w:val="002358CF"/>
    <w:rsid w:val="003211B8"/>
    <w:rsid w:val="00351FC4"/>
    <w:rsid w:val="00366D30"/>
    <w:rsid w:val="00391B5E"/>
    <w:rsid w:val="00397296"/>
    <w:rsid w:val="003B6791"/>
    <w:rsid w:val="004C01C5"/>
    <w:rsid w:val="004F7C83"/>
    <w:rsid w:val="005218D9"/>
    <w:rsid w:val="00590404"/>
    <w:rsid w:val="005C237B"/>
    <w:rsid w:val="00661B7E"/>
    <w:rsid w:val="006762E8"/>
    <w:rsid w:val="00687503"/>
    <w:rsid w:val="00692F03"/>
    <w:rsid w:val="006F6A25"/>
    <w:rsid w:val="0072505C"/>
    <w:rsid w:val="00741D82"/>
    <w:rsid w:val="00762403"/>
    <w:rsid w:val="00781250"/>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50D43"/>
    <w:rsid w:val="00C53FDE"/>
    <w:rsid w:val="00CD424F"/>
    <w:rsid w:val="00D32F91"/>
    <w:rsid w:val="00DA5F01"/>
    <w:rsid w:val="00DB0942"/>
    <w:rsid w:val="00DC3612"/>
    <w:rsid w:val="00E01F86"/>
    <w:rsid w:val="00E16C25"/>
    <w:rsid w:val="00E43AC8"/>
    <w:rsid w:val="00E97DBD"/>
    <w:rsid w:val="00EB6F44"/>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72C1B"/>
  <w15:chartTrackingRefBased/>
  <w15:docId w15:val="{CB50E865-A29E-495C-A421-2C65164A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21</Pages>
  <Words>4111</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2025-12-31T05:08:00Z</dcterms:created>
  <dcterms:modified xsi:type="dcterms:W3CDTF">2026-01-12T03:32:00Z</dcterms:modified>
</cp:coreProperties>
</file>